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4CED7C1" w14:textId="77777777" w:rsidR="00DB52AD" w:rsidRDefault="00000000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ANEXO 2 - FORMULÁRIO PARA AVALIAÇÃO DE EVENTOS ADVERSOS</w:t>
      </w:r>
    </w:p>
    <w:p w14:paraId="1E37FBB4" w14:textId="77777777" w:rsidR="00DB52AD" w:rsidRDefault="00000000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64BFF424" w14:textId="77777777" w:rsidR="00DB52AD" w:rsidRDefault="00000000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Infundibulotomia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primária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vs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tentativa de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canulação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convencional: </w:t>
      </w:r>
    </w:p>
    <w:p w14:paraId="3305FB6B" w14:textId="77777777" w:rsidR="00DB52AD" w:rsidRDefault="00000000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um ensaio clínico randomizado</w:t>
      </w:r>
    </w:p>
    <w:p w14:paraId="078B18C2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E4178A1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Data _____________________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Etiqueta do paciente _________________</w:t>
      </w:r>
    </w:p>
    <w:p w14:paraId="30BDB47F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8C23749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Idade________ anos                                                    Sexo: M 𑂽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F 𑂽</w:t>
      </w:r>
    </w:p>
    <w:p w14:paraId="4DCFF2D7" w14:textId="77777777" w:rsidR="00DB52AD" w:rsidRDefault="00DB52A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A3FDBE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REGISTRAR TODOS OS CONTATOS</w:t>
      </w:r>
    </w:p>
    <w:p w14:paraId="574A417B" w14:textId="77777777" w:rsidR="00DB52AD" w:rsidRDefault="00DB52A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BEF542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Contatos do paciente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14:paraId="76D3BC31" w14:textId="77777777" w:rsidR="00DB52AD" w:rsidRDefault="00DB52A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E78E20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14:paraId="554431DF" w14:textId="77777777" w:rsidR="00DB52AD" w:rsidRDefault="00DB52A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3A2675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Contato da equipe assistente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14:paraId="35E2264E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14:paraId="3FE442F8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2EA0C9F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Grupo 1 -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Canulação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convencional  𑂽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Grupo 2 -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Infundibulotomia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primária 𑂽</w:t>
      </w:r>
    </w:p>
    <w:p w14:paraId="57F2F226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</w:p>
    <w:p w14:paraId="1E407319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1) Diagnóstico:</w:t>
      </w:r>
    </w:p>
    <w:p w14:paraId="298C5103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Coledocolitíase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𑂽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Fístula biliar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𑂽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Estenose maligna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070CAC25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Estenose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benigna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𑂽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Outro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0C34C8EF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Outra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</w:t>
      </w:r>
    </w:p>
    <w:p w14:paraId="600D22DB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FF27F0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2) Dados clínicos de base</w:t>
      </w:r>
    </w:p>
    <w:p w14:paraId="41AC101C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Há suspeita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disfunção do esfíncter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Sim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00F2C7A2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Há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antecedente de pancreatite aguda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? Sim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7CE153EF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sim, quantos episódios?   _________</w:t>
      </w:r>
    </w:p>
    <w:p w14:paraId="6B5DFFF8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Há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antecedente de pancreatite crônica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? Sim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1031B420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 Comorbidades relevantes: _________________________________________</w:t>
      </w:r>
    </w:p>
    <w:p w14:paraId="5DD7D9CF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CCBBE27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3) Exames de base</w:t>
      </w:r>
    </w:p>
    <w:p w14:paraId="6F4AC3D8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__________              Plaquetas:______________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RNI:_________________</w:t>
      </w:r>
    </w:p>
    <w:p w14:paraId="224821F8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Bilirrubina total/ Bilirrubina direta: ___________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/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44BDB2B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23E3AE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4) Êxito do procedimento:</w:t>
      </w:r>
    </w:p>
    <w:p w14:paraId="54E242A2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Sucesso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𑂽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Insucesso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07231214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77938D8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5) Conclusão (copiar do laudo)</w:t>
      </w:r>
    </w:p>
    <w:p w14:paraId="30869D6C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14:paraId="375201BD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14:paraId="601990C4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______________________________________________________________________</w:t>
      </w:r>
    </w:p>
    <w:p w14:paraId="4FD398A0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14:paraId="039321C6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14:paraId="3E834EC5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14:paraId="4E71AAFD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9B99A6D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6) Grau de dificuldade da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canulação</w:t>
      </w:r>
      <w:proofErr w:type="spellEnd"/>
    </w:p>
    <w:p w14:paraId="606644BA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Fácil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𑂽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Moderado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𑂽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Difícil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𑂽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Muito difícil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𑂽</w:t>
      </w:r>
    </w:p>
    <w:p w14:paraId="4E677A99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Tempo aproximado para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canulação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(em minutos):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14:paraId="72D7100D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Número de tentativas para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canulação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14:paraId="3F8FC613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Canulação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do ducto pancreático: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NÃO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(Número de vezes ____)</w:t>
      </w:r>
    </w:p>
    <w:p w14:paraId="09AE8A6B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Injeção de contraste no ducto pancreático: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NÃO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0800D13D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Colocação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stent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pancreático: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NÃO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2267C4A3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1EF72E4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7) Condições locais associadas</w:t>
      </w:r>
    </w:p>
    <w:p w14:paraId="5A1747DA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Sem alterações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𑂽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Estenose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duodenal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𑂽      </w:t>
      </w:r>
      <w:r>
        <w:rPr>
          <w:rFonts w:ascii="Times New Roman" w:eastAsia="Times New Roman" w:hAnsi="Times New Roman" w:cs="Times New Roman"/>
          <w:sz w:val="24"/>
          <w:szCs w:val="24"/>
        </w:rPr>
        <w:t>Divertículo duodenal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𑂽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4A2C6AC9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Outras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𑂽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250983C7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14:paraId="79112C33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8) Método de acesso à via biliar: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22D9A899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-Técnica do duplo fio guia?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1325CA07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Houve conversão para outro método (fístula/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infundibulotomia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pré-corte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esfincterotomia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transpancreática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)?   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2BC43D38" w14:textId="77777777" w:rsidR="00DB52AD" w:rsidRDefault="0000000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Se sim, qual ________________________________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</w:p>
    <w:p w14:paraId="226D5C8C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Houve dilatação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balonada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 papila?   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58841A1C" w14:textId="77777777" w:rsidR="00DB52AD" w:rsidRDefault="0000000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Se sim, especificar</w:t>
      </w:r>
    </w:p>
    <w:p w14:paraId="5EEA874D" w14:textId="77777777" w:rsidR="00DB52AD" w:rsidRDefault="00000000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Até quantos milímetros: _____________</w:t>
      </w:r>
    </w:p>
    <w:p w14:paraId="66557AB9" w14:textId="77777777" w:rsidR="00DB52AD" w:rsidRDefault="00000000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Indicação: ___________________________________</w:t>
      </w:r>
    </w:p>
    <w:p w14:paraId="7851FEAB" w14:textId="77777777" w:rsidR="00DB52AD" w:rsidRDefault="00000000">
      <w:pPr>
        <w:ind w:left="7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Houve ruptura da cintura?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7CA3E2CC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3640B5E7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9) Complicações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intra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procedimento</w:t>
      </w:r>
    </w:p>
    <w:p w14:paraId="6B8F3A41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Hemorragia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14:paraId="70BAB98F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limitada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466D9D28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intervenção/hospitalização/tratamento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14:paraId="7632EB42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Perfuração (se sim, especificar o local)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14:paraId="1A783A1D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intervenção/hospitalização/tratamento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14:paraId="115A3D2F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Dor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14:paraId="4DE9F4F6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limitada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236766BF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intervenção/hospitalização/tratamento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14:paraId="50DD7E02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Papilotomia descontrolada (zíper)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5C37FDA6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Outras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</w:t>
      </w:r>
    </w:p>
    <w:p w14:paraId="6B0AAADC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1349A6CC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10) Profilaxia para CPRE</w:t>
      </w:r>
    </w:p>
    <w:p w14:paraId="0B9090BE" w14:textId="77777777" w:rsidR="00DB52AD" w:rsidRDefault="0000000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AINE via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retal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440D7814" w14:textId="77777777" w:rsidR="00DB52AD" w:rsidRDefault="0000000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Hiper-hidratação com Ringer Lactato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53C473CD" w14:textId="77777777" w:rsidR="00DB52AD" w:rsidRDefault="0000000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Stent pancreático 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329B65D3" w14:textId="77777777" w:rsidR="00DB52AD" w:rsidRDefault="00DB52AD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E9E2E24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11) Outros dados relevantes do procedimento</w:t>
      </w:r>
    </w:p>
    <w:p w14:paraId="655CD06D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____________________________________________________</w:t>
      </w:r>
    </w:p>
    <w:p w14:paraId="34B4CC07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1703E7A3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12) Complicações pós procedimento (24h)</w:t>
      </w:r>
    </w:p>
    <w:p w14:paraId="0BDA0972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12.1) Hemorragia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14:paraId="46A91ADA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limitada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6077FF20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intervenção/hospitalização/tratamento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14:paraId="768357F9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Classificar segundo os critérios de Cotton: Leve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 Moderada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Grave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27D2D422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2DD645C7" wp14:editId="103FABFA">
            <wp:extent cx="6400800" cy="943087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430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20ECC0" w14:textId="77777777" w:rsidR="00DB52AD" w:rsidRDefault="00DB52A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2757C5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12.2) Pancreatite</w:t>
      </w:r>
    </w:p>
    <w:p w14:paraId="705EE81F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Classificar segundo os critérios de Atlanta: Leve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Moderada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 Grave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03FBD903" w14:textId="77777777" w:rsidR="00DB52AD" w:rsidRDefault="00000000">
      <w:pPr>
        <w:ind w:left="-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114300" distB="114300" distL="114300" distR="114300" wp14:anchorId="75B550A3" wp14:editId="47E36D9B">
            <wp:extent cx="6446262" cy="924037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l="15839" t="49886" r="15915" b="32911"/>
                    <a:stretch>
                      <a:fillRect/>
                    </a:stretch>
                  </pic:blipFill>
                  <pic:spPr>
                    <a:xfrm>
                      <a:off x="0" y="0"/>
                      <a:ext cx="6446262" cy="9240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C1035B" w14:textId="77777777" w:rsidR="00DB52AD" w:rsidRDefault="00DB52A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AAADE5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12.3) Perfuração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(se sim, especificar o local)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14:paraId="60DE2380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intervenção/hospitalização/tratamento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14:paraId="4504C243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12.4) Amilase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: _______________</w:t>
      </w:r>
    </w:p>
    <w:p w14:paraId="629D593B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12.5) Dor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14:paraId="497524EB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limitada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2E162835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intervenção/hospitalização/tratamento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14:paraId="2311551E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12.6) Outras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</w:t>
      </w:r>
    </w:p>
    <w:p w14:paraId="6AFB2DE6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411CADC4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13) Complicações pós procedimento (48h)</w:t>
      </w:r>
    </w:p>
    <w:p w14:paraId="0443108C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Hemorragia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14:paraId="1BDE8442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limitada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428490B3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intervenção/hospitalização/tratamento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14:paraId="72AFE9C2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Classificar segundo os critérios de Cotton: Leve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 Moderada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Grave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61A7A34C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Pancreatite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77308322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Classificar segundo os critérios de Cotton: Leve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 Moderada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Grave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1B23981B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Perfuração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𑂽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(se sim, especificar o local) </w:t>
      </w:r>
    </w:p>
    <w:p w14:paraId="3F8EF4E3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intervenção/hospitalização/tratamento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14:paraId="6A558154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Dor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14:paraId="6D4F5DB0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limitada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18CA118A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intervenção/hospitalização/tratamento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14:paraId="1B0FA47D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Outras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___________________</w:t>
      </w:r>
    </w:p>
    <w:p w14:paraId="42262295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 </w:t>
      </w:r>
    </w:p>
    <w:p w14:paraId="4C09796E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14) Complicações pós procedimento (7 dias)</w:t>
      </w:r>
    </w:p>
    <w:p w14:paraId="22845FDB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Hemorragia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14:paraId="4B5E27CE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limitada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7629DC1B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intervenção/hospitalização/tratamento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14:paraId="3EEDE295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Classificar segundo os critérios de Cotton: Leve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 Moderada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Grave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471A41D3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Pancreatite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555C115F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Classificar segundo os critérios de Cotton: Leve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 Moderada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Grave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48133B8F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Perfuração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𑂽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(se sim, especificar o local)</w:t>
      </w:r>
    </w:p>
    <w:p w14:paraId="24E0B2D2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intervenção/hospitalização/tratamento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14:paraId="5B38DBE8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Dor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14:paraId="2F594746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limitada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0F1002CD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intervenção/hospitalização/tratamento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14:paraId="7448390D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Outras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𑂽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</w:t>
      </w:r>
    </w:p>
    <w:p w14:paraId="11C1ABF9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14:paraId="4DEF39DC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15) As complicações relatadas no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intra-procedimento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ou pós procedimento (24h ou 7 dias) se resolveram?</w:t>
      </w:r>
    </w:p>
    <w:p w14:paraId="6D8B94EB" w14:textId="77777777" w:rsidR="00DB52AD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SIM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NÃO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14:paraId="1EDD0012" w14:textId="77777777" w:rsidR="00DB52AD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F588064" w14:textId="77777777" w:rsidR="00DB52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16) Quem preencheu o formulário</w:t>
      </w:r>
      <w:r>
        <w:rPr>
          <w:rFonts w:ascii="Times New Roman" w:eastAsia="Times New Roman" w:hAnsi="Times New Roman" w:cs="Times New Roman"/>
          <w:sz w:val="24"/>
          <w:szCs w:val="24"/>
        </w:rPr>
        <w:t>: ______________________________________</w:t>
      </w:r>
    </w:p>
    <w:p w14:paraId="21424B9B" w14:textId="77777777" w:rsidR="00DB52AD" w:rsidRDefault="00DB52AD">
      <w:pPr>
        <w:jc w:val="both"/>
      </w:pPr>
    </w:p>
    <w:p w14:paraId="075B3388" w14:textId="77777777" w:rsidR="00DB52AD" w:rsidRDefault="00DB52AD">
      <w:pPr>
        <w:jc w:val="both"/>
      </w:pPr>
    </w:p>
    <w:p w14:paraId="50D4A10D" w14:textId="77777777" w:rsidR="00DB52AD" w:rsidRDefault="00DB52AD">
      <w:pPr>
        <w:jc w:val="both"/>
      </w:pPr>
    </w:p>
    <w:p w14:paraId="083355DB" w14:textId="77777777" w:rsidR="00DB52AD" w:rsidRDefault="00DB52AD">
      <w:pPr>
        <w:jc w:val="both"/>
      </w:pPr>
    </w:p>
    <w:p w14:paraId="347155C7" w14:textId="77777777" w:rsidR="00DB52AD" w:rsidRDefault="00DB52AD">
      <w:pPr>
        <w:jc w:val="both"/>
      </w:pPr>
    </w:p>
    <w:p w14:paraId="7AF47500" w14:textId="77777777" w:rsidR="00DB52AD" w:rsidRDefault="00DB52AD">
      <w:pPr>
        <w:jc w:val="both"/>
      </w:pPr>
    </w:p>
    <w:p w14:paraId="0F398CAB" w14:textId="77777777" w:rsidR="00DB52AD" w:rsidRDefault="00DB52AD">
      <w:pPr>
        <w:jc w:val="both"/>
      </w:pPr>
    </w:p>
    <w:sectPr w:rsidR="00DB52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0" w:bottom="141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7D7A2C" w14:textId="77777777" w:rsidR="00380913" w:rsidRDefault="00380913" w:rsidP="00B634A3">
      <w:pPr>
        <w:spacing w:line="240" w:lineRule="auto"/>
      </w:pPr>
      <w:r>
        <w:separator/>
      </w:r>
    </w:p>
  </w:endnote>
  <w:endnote w:type="continuationSeparator" w:id="0">
    <w:p w14:paraId="22BC1CCB" w14:textId="77777777" w:rsidR="00380913" w:rsidRDefault="00380913" w:rsidP="00B634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C1CD4" w14:textId="77777777" w:rsidR="00B634A3" w:rsidRDefault="00B634A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EC2F6" w14:textId="77777777" w:rsidR="00B634A3" w:rsidRDefault="00B634A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67D7F6" w14:textId="77777777" w:rsidR="00B634A3" w:rsidRDefault="00B634A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D01FBF" w14:textId="77777777" w:rsidR="00380913" w:rsidRDefault="00380913" w:rsidP="00B634A3">
      <w:pPr>
        <w:spacing w:line="240" w:lineRule="auto"/>
      </w:pPr>
      <w:r>
        <w:separator/>
      </w:r>
    </w:p>
  </w:footnote>
  <w:footnote w:type="continuationSeparator" w:id="0">
    <w:p w14:paraId="3B0B24D7" w14:textId="77777777" w:rsidR="00380913" w:rsidRDefault="00380913" w:rsidP="00B634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F4D418" w14:textId="77777777" w:rsidR="00B634A3" w:rsidRDefault="00B634A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16B86" w14:textId="77777777" w:rsidR="00B634A3" w:rsidRDefault="00B634A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E4F9D" w14:textId="77777777" w:rsidR="00B634A3" w:rsidRDefault="00B634A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43AAF"/>
    <w:multiLevelType w:val="multilevel"/>
    <w:tmpl w:val="09AA38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78142D"/>
    <w:multiLevelType w:val="multilevel"/>
    <w:tmpl w:val="906638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8E0572"/>
    <w:multiLevelType w:val="multilevel"/>
    <w:tmpl w:val="3EFA6A6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204D5F3B"/>
    <w:multiLevelType w:val="multilevel"/>
    <w:tmpl w:val="68A644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6AE0C7E"/>
    <w:multiLevelType w:val="multilevel"/>
    <w:tmpl w:val="F6688E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871362F"/>
    <w:multiLevelType w:val="multilevel"/>
    <w:tmpl w:val="C6C4E80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30224806"/>
    <w:multiLevelType w:val="multilevel"/>
    <w:tmpl w:val="854E85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9BF143A"/>
    <w:multiLevelType w:val="multilevel"/>
    <w:tmpl w:val="36084F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47E5752"/>
    <w:multiLevelType w:val="multilevel"/>
    <w:tmpl w:val="545812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589E7F2F"/>
    <w:multiLevelType w:val="multilevel"/>
    <w:tmpl w:val="EBD865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8AE517B"/>
    <w:multiLevelType w:val="multilevel"/>
    <w:tmpl w:val="50A424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1070F27"/>
    <w:multiLevelType w:val="multilevel"/>
    <w:tmpl w:val="00B0C3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49E4C1B"/>
    <w:multiLevelType w:val="multilevel"/>
    <w:tmpl w:val="C17AFB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80439DA"/>
    <w:multiLevelType w:val="multilevel"/>
    <w:tmpl w:val="27C4D3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8927FCC"/>
    <w:multiLevelType w:val="multilevel"/>
    <w:tmpl w:val="321815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BC773DA"/>
    <w:multiLevelType w:val="multilevel"/>
    <w:tmpl w:val="7AC688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5737EF5"/>
    <w:multiLevelType w:val="multilevel"/>
    <w:tmpl w:val="9F9A4B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72C2B32"/>
    <w:multiLevelType w:val="multilevel"/>
    <w:tmpl w:val="91A299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78D31AED"/>
    <w:multiLevelType w:val="multilevel"/>
    <w:tmpl w:val="464063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D0F792F"/>
    <w:multiLevelType w:val="multilevel"/>
    <w:tmpl w:val="99363B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615988882">
    <w:abstractNumId w:val="9"/>
  </w:num>
  <w:num w:numId="2" w16cid:durableId="617223968">
    <w:abstractNumId w:val="11"/>
  </w:num>
  <w:num w:numId="3" w16cid:durableId="1471049928">
    <w:abstractNumId w:val="5"/>
  </w:num>
  <w:num w:numId="4" w16cid:durableId="919406868">
    <w:abstractNumId w:val="0"/>
  </w:num>
  <w:num w:numId="5" w16cid:durableId="170994982">
    <w:abstractNumId w:val="19"/>
  </w:num>
  <w:num w:numId="6" w16cid:durableId="1407919899">
    <w:abstractNumId w:val="15"/>
  </w:num>
  <w:num w:numId="7" w16cid:durableId="1911426423">
    <w:abstractNumId w:val="18"/>
  </w:num>
  <w:num w:numId="8" w16cid:durableId="1989630781">
    <w:abstractNumId w:val="16"/>
  </w:num>
  <w:num w:numId="9" w16cid:durableId="1211108691">
    <w:abstractNumId w:val="17"/>
  </w:num>
  <w:num w:numId="10" w16cid:durableId="14355109">
    <w:abstractNumId w:val="12"/>
  </w:num>
  <w:num w:numId="11" w16cid:durableId="61802298">
    <w:abstractNumId w:val="3"/>
  </w:num>
  <w:num w:numId="12" w16cid:durableId="163521686">
    <w:abstractNumId w:val="8"/>
  </w:num>
  <w:num w:numId="13" w16cid:durableId="220333420">
    <w:abstractNumId w:val="6"/>
  </w:num>
  <w:num w:numId="14" w16cid:durableId="1314022668">
    <w:abstractNumId w:val="2"/>
  </w:num>
  <w:num w:numId="15" w16cid:durableId="791288790">
    <w:abstractNumId w:val="1"/>
  </w:num>
  <w:num w:numId="16" w16cid:durableId="269627579">
    <w:abstractNumId w:val="14"/>
  </w:num>
  <w:num w:numId="17" w16cid:durableId="849640536">
    <w:abstractNumId w:val="10"/>
  </w:num>
  <w:num w:numId="18" w16cid:durableId="1686177357">
    <w:abstractNumId w:val="7"/>
  </w:num>
  <w:num w:numId="19" w16cid:durableId="689719961">
    <w:abstractNumId w:val="13"/>
  </w:num>
  <w:num w:numId="20" w16cid:durableId="145631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2AD"/>
    <w:rsid w:val="002513E1"/>
    <w:rsid w:val="00380913"/>
    <w:rsid w:val="004C1C8D"/>
    <w:rsid w:val="00B634A3"/>
    <w:rsid w:val="00B64FE5"/>
    <w:rsid w:val="00DB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F8054"/>
  <w15:docId w15:val="{8BBDD5B5-FECF-F84A-AAEF-D6CCF702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634A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34A3"/>
  </w:style>
  <w:style w:type="paragraph" w:styleId="Rodap">
    <w:name w:val="footer"/>
    <w:basedOn w:val="Normal"/>
    <w:link w:val="RodapChar"/>
    <w:uiPriority w:val="99"/>
    <w:unhideWhenUsed/>
    <w:rsid w:val="00B634A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3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4</Pages>
  <Words>896</Words>
  <Characters>4842</Characters>
  <Application>Microsoft Office Word</Application>
  <DocSecurity>0</DocSecurity>
  <Lines>40</Lines>
  <Paragraphs>11</Paragraphs>
  <ScaleCrop>false</ScaleCrop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 Orsini Ardengh</cp:lastModifiedBy>
  <cp:revision>2</cp:revision>
  <dcterms:created xsi:type="dcterms:W3CDTF">2024-08-08T01:56:00Z</dcterms:created>
  <dcterms:modified xsi:type="dcterms:W3CDTF">2024-08-08T01:56:00Z</dcterms:modified>
</cp:coreProperties>
</file>